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00558" w14:textId="0F2E03FE" w:rsidR="001A5F86" w:rsidRPr="00936236" w:rsidRDefault="002A773C" w:rsidP="00E412CF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  <w:r w:rsidRPr="00936236">
        <w:rPr>
          <w:rFonts w:ascii="Noto Sans" w:eastAsia="Noto Sans" w:hAnsi="Noto Sans" w:cs="Noto Sans"/>
          <w:b/>
          <w:bCs/>
          <w:color w:val="auto"/>
          <w:sz w:val="22"/>
          <w:szCs w:val="22"/>
        </w:rPr>
        <w:t xml:space="preserve">SOL·LICITUD </w:t>
      </w:r>
      <w:r>
        <w:rPr>
          <w:rFonts w:ascii="Noto Sans" w:eastAsia="Noto Sans" w:hAnsi="Noto Sans" w:cs="Noto Sans"/>
          <w:b/>
          <w:bCs/>
          <w:color w:val="auto"/>
          <w:sz w:val="22"/>
          <w:szCs w:val="22"/>
        </w:rPr>
        <w:t>PER PARTICIPAR</w:t>
      </w:r>
      <w:r w:rsidRPr="00936236">
        <w:rPr>
          <w:rFonts w:ascii="Noto Sans" w:eastAsia="Noto Sans" w:hAnsi="Noto Sans" w:cs="Noto Sans"/>
          <w:b/>
          <w:bCs/>
          <w:color w:val="auto"/>
          <w:sz w:val="22"/>
          <w:szCs w:val="22"/>
        </w:rPr>
        <w:t xml:space="preserve"> EN LA BORSA DE FEINA DE GESTOR D’EMERGÈNCIES SENSE IDIOMA DEL SEIB 112</w:t>
      </w:r>
    </w:p>
    <w:p w14:paraId="2DD9CE25" w14:textId="6B7D9B88" w:rsidR="001A5F86" w:rsidRPr="00936236" w:rsidRDefault="001A5F86" w:rsidP="00E412CF">
      <w:pPr>
        <w:tabs>
          <w:tab w:val="left" w:pos="2172"/>
        </w:tabs>
      </w:pPr>
    </w:p>
    <w:p w14:paraId="17C63EBB" w14:textId="1D1C6A2D" w:rsidR="001A5F86" w:rsidRPr="00E41526" w:rsidRDefault="006B4804" w:rsidP="00E412CF">
      <w:pPr>
        <w:tabs>
          <w:tab w:val="left" w:pos="2172"/>
          <w:tab w:val="left" w:pos="9960"/>
        </w:tabs>
        <w:rPr>
          <w:rFonts w:eastAsia="Noto Sans"/>
          <w:b/>
          <w:bCs/>
        </w:rPr>
      </w:pPr>
      <w:r w:rsidRPr="00E41526">
        <w:rPr>
          <w:rFonts w:eastAsia="Noto Sans"/>
          <w:b/>
          <w:bCs/>
        </w:rPr>
        <w:t>Dades personals</w:t>
      </w:r>
    </w:p>
    <w:p w14:paraId="2B6144E1" w14:textId="72A7BCD4" w:rsidR="001A5F86" w:rsidRPr="00936236" w:rsidRDefault="001A5F86" w:rsidP="00E412CF">
      <w:pPr>
        <w:tabs>
          <w:tab w:val="left" w:pos="2172"/>
        </w:tabs>
      </w:pPr>
    </w:p>
    <w:p w14:paraId="4D9C4760" w14:textId="047E39C9" w:rsidR="001A5F86" w:rsidRPr="00936236" w:rsidRDefault="001A5F86" w:rsidP="00E412CF">
      <w:pPr>
        <w:tabs>
          <w:tab w:val="left" w:pos="2172"/>
          <w:tab w:val="left" w:pos="7164"/>
        </w:tabs>
        <w:rPr>
          <w:rFonts w:eastAsia="Noto Sans"/>
        </w:rPr>
      </w:pPr>
      <w:r w:rsidRPr="00936236">
        <w:rPr>
          <w:rFonts w:eastAsia="Noto Sans"/>
        </w:rPr>
        <w:t>Nom i llinatges:</w:t>
      </w:r>
    </w:p>
    <w:p w14:paraId="7F6B0D55" w14:textId="77777777" w:rsidR="001A5F86" w:rsidRPr="00936236" w:rsidRDefault="001A5F86" w:rsidP="00E412CF">
      <w:pPr>
        <w:tabs>
          <w:tab w:val="left" w:pos="2172"/>
          <w:tab w:val="left" w:pos="7164"/>
        </w:tabs>
      </w:pPr>
      <w:r w:rsidRPr="00936236">
        <w:rPr>
          <w:rFonts w:eastAsia="Noto Sans"/>
        </w:rPr>
        <w:t>DNI:</w:t>
      </w:r>
    </w:p>
    <w:p w14:paraId="48EB5F74" w14:textId="5497BFA1" w:rsidR="001A5F86" w:rsidRPr="00936236" w:rsidRDefault="001A5F86" w:rsidP="00E412CF">
      <w:pPr>
        <w:tabs>
          <w:tab w:val="left" w:pos="2172"/>
          <w:tab w:val="left" w:pos="7164"/>
        </w:tabs>
        <w:ind w:right="1927"/>
        <w:rPr>
          <w:rFonts w:eastAsia="Noto Sans"/>
        </w:rPr>
      </w:pPr>
      <w:r w:rsidRPr="00936236">
        <w:rPr>
          <w:rFonts w:eastAsia="Noto Sans"/>
        </w:rPr>
        <w:t>Data de naixement:</w:t>
      </w:r>
    </w:p>
    <w:p w14:paraId="08B9BC70" w14:textId="77777777" w:rsidR="001A5F86" w:rsidRPr="00936236" w:rsidRDefault="001A5F86" w:rsidP="00E412CF">
      <w:pPr>
        <w:tabs>
          <w:tab w:val="left" w:pos="2172"/>
          <w:tab w:val="left" w:pos="7164"/>
        </w:tabs>
        <w:ind w:right="1927"/>
      </w:pPr>
      <w:r w:rsidRPr="00936236">
        <w:rPr>
          <w:rFonts w:eastAsia="Noto Sans"/>
        </w:rPr>
        <w:t>Nacionalitat:</w:t>
      </w:r>
    </w:p>
    <w:p w14:paraId="587EB940" w14:textId="77777777" w:rsidR="001A5F86" w:rsidRPr="00936236" w:rsidRDefault="001A5F86" w:rsidP="00E412CF">
      <w:pPr>
        <w:tabs>
          <w:tab w:val="left" w:pos="2172"/>
          <w:tab w:val="left" w:pos="7164"/>
        </w:tabs>
        <w:ind w:right="1927"/>
      </w:pPr>
      <w:r w:rsidRPr="00936236">
        <w:rPr>
          <w:rFonts w:eastAsia="Noto Sans"/>
        </w:rPr>
        <w:t>Domicili:</w:t>
      </w:r>
    </w:p>
    <w:p w14:paraId="1095BEAB" w14:textId="77777777" w:rsidR="001A5F86" w:rsidRPr="00936236" w:rsidRDefault="001A5F86" w:rsidP="00E412CF">
      <w:pPr>
        <w:tabs>
          <w:tab w:val="left" w:pos="2172"/>
        </w:tabs>
      </w:pPr>
      <w:r w:rsidRPr="00936236">
        <w:rPr>
          <w:rFonts w:eastAsia="Noto Sans"/>
        </w:rPr>
        <w:t>Localitat i CP:</w:t>
      </w:r>
    </w:p>
    <w:p w14:paraId="5BC0679B" w14:textId="63F0F632" w:rsidR="001A5F86" w:rsidRPr="00552EEC" w:rsidRDefault="001A5F86" w:rsidP="00E412CF">
      <w:pPr>
        <w:tabs>
          <w:tab w:val="left" w:pos="2172"/>
        </w:tabs>
        <w:rPr>
          <w:rFonts w:eastAsia="Noto Sans"/>
        </w:rPr>
      </w:pPr>
      <w:r w:rsidRPr="00936236">
        <w:rPr>
          <w:rFonts w:eastAsia="Noto Sans"/>
        </w:rPr>
        <w:t>Telèfon de contact</w:t>
      </w:r>
      <w:r w:rsidR="00552EEC">
        <w:rPr>
          <w:rFonts w:eastAsia="Noto Sans"/>
        </w:rPr>
        <w:t>e 1</w:t>
      </w:r>
      <w:r w:rsidRPr="00936236">
        <w:rPr>
          <w:rFonts w:eastAsia="Noto Sans"/>
        </w:rPr>
        <w:t>:</w:t>
      </w:r>
    </w:p>
    <w:p w14:paraId="5E92330F" w14:textId="7A587B8C" w:rsidR="00552EEC" w:rsidRDefault="00552EEC" w:rsidP="00E412CF">
      <w:pPr>
        <w:tabs>
          <w:tab w:val="left" w:pos="2172"/>
        </w:tabs>
        <w:rPr>
          <w:rFonts w:eastAsia="Noto Sans"/>
        </w:rPr>
      </w:pPr>
      <w:r>
        <w:rPr>
          <w:rFonts w:eastAsia="Noto Sans"/>
        </w:rPr>
        <w:t>Telèfon de contacte 2:</w:t>
      </w:r>
    </w:p>
    <w:p w14:paraId="7F539C11" w14:textId="2E21B7BA" w:rsidR="001A5F86" w:rsidRPr="00936236" w:rsidRDefault="00AC1F27" w:rsidP="00E412CF">
      <w:pPr>
        <w:tabs>
          <w:tab w:val="left" w:pos="2172"/>
        </w:tabs>
      </w:pPr>
      <w:r>
        <w:rPr>
          <w:rFonts w:eastAsia="Noto Sans"/>
        </w:rPr>
        <w:t>Adreça</w:t>
      </w:r>
      <w:r w:rsidR="001A5F86" w:rsidRPr="00936236">
        <w:rPr>
          <w:rFonts w:eastAsia="Noto Sans"/>
        </w:rPr>
        <w:t xml:space="preserve"> electrònic</w:t>
      </w:r>
      <w:r w:rsidR="006B4804">
        <w:rPr>
          <w:rFonts w:eastAsia="Noto Sans"/>
        </w:rPr>
        <w:t>a</w:t>
      </w:r>
      <w:r w:rsidR="001A5F86" w:rsidRPr="00936236">
        <w:rPr>
          <w:rFonts w:eastAsia="Noto Sans"/>
        </w:rPr>
        <w:t>:</w:t>
      </w:r>
    </w:p>
    <w:p w14:paraId="4597348F" w14:textId="248D2283" w:rsidR="001A5F86" w:rsidRDefault="001A5F86" w:rsidP="00E412CF">
      <w:pPr>
        <w:tabs>
          <w:tab w:val="left" w:pos="2172"/>
        </w:tabs>
        <w:rPr>
          <w:rFonts w:eastAsia="Noto Sans"/>
        </w:rPr>
      </w:pPr>
    </w:p>
    <w:p w14:paraId="5571AFE4" w14:textId="3A440CCA" w:rsidR="00E412CF" w:rsidRDefault="00E412CF" w:rsidP="00E412CF">
      <w:pPr>
        <w:tabs>
          <w:tab w:val="left" w:pos="2172"/>
        </w:tabs>
        <w:rPr>
          <w:rFonts w:eastAsia="Noto Sans"/>
        </w:rPr>
      </w:pPr>
      <w:r w:rsidRPr="00E412CF">
        <w:rPr>
          <w:rFonts w:eastAsia="Noto Sans"/>
          <w:b/>
        </w:rPr>
        <w:t>EXPÒS</w:t>
      </w:r>
      <w:r>
        <w:rPr>
          <w:rFonts w:eastAsia="Noto Sans"/>
        </w:rPr>
        <w:t>:</w:t>
      </w:r>
    </w:p>
    <w:p w14:paraId="2061C632" w14:textId="21ADF663" w:rsidR="00E412CF" w:rsidRDefault="00E412CF" w:rsidP="00E412CF">
      <w:pPr>
        <w:tabs>
          <w:tab w:val="left" w:pos="2172"/>
        </w:tabs>
        <w:rPr>
          <w:rFonts w:eastAsia="Noto Sans"/>
        </w:rPr>
      </w:pPr>
    </w:p>
    <w:p w14:paraId="71CEE302" w14:textId="2894DC4A" w:rsidR="00E412CF" w:rsidRDefault="00E412CF" w:rsidP="00E412CF">
      <w:pPr>
        <w:tabs>
          <w:tab w:val="left" w:pos="2172"/>
        </w:tabs>
        <w:rPr>
          <w:bCs/>
        </w:rPr>
      </w:pPr>
      <w:r w:rsidRPr="0092599A">
        <w:rPr>
          <w:rFonts w:eastAsia="Noto Sans"/>
        </w:rPr>
        <w:t xml:space="preserve">Que </w:t>
      </w:r>
      <w:proofErr w:type="spellStart"/>
      <w:r w:rsidRPr="0092599A">
        <w:rPr>
          <w:rFonts w:eastAsia="Noto Sans"/>
        </w:rPr>
        <w:t>complesc</w:t>
      </w:r>
      <w:proofErr w:type="spellEnd"/>
      <w:r w:rsidRPr="0092599A">
        <w:rPr>
          <w:rFonts w:eastAsia="Noto Sans"/>
        </w:rPr>
        <w:t xml:space="preserve"> els requisits </w:t>
      </w:r>
      <w:r w:rsidR="003336A4" w:rsidRPr="0092599A">
        <w:rPr>
          <w:rFonts w:eastAsia="Noto Sans"/>
        </w:rPr>
        <w:t xml:space="preserve">per </w:t>
      </w:r>
      <w:r w:rsidR="0092599A" w:rsidRPr="0092599A">
        <w:rPr>
          <w:rFonts w:eastAsia="Noto Sans"/>
        </w:rPr>
        <w:t>participar en la c</w:t>
      </w:r>
      <w:r w:rsidR="0092599A" w:rsidRPr="0092599A">
        <w:rPr>
          <w:bCs/>
        </w:rPr>
        <w:t>onvocatòria per a la selecció de personal laboral temporal per crear una borsa de treball de la categoria de gestor d’emergències per a l’entitat pública empresarial Gestió d’Emergències de les Illes Balears</w:t>
      </w:r>
      <w:r w:rsidR="0092599A">
        <w:rPr>
          <w:bCs/>
        </w:rPr>
        <w:t>.</w:t>
      </w:r>
    </w:p>
    <w:p w14:paraId="71D3C80A" w14:textId="3278D9A4" w:rsidR="0092599A" w:rsidRDefault="0092599A" w:rsidP="00E412CF">
      <w:pPr>
        <w:tabs>
          <w:tab w:val="left" w:pos="2172"/>
        </w:tabs>
        <w:rPr>
          <w:bCs/>
        </w:rPr>
      </w:pPr>
    </w:p>
    <w:p w14:paraId="6142439D" w14:textId="32864620" w:rsidR="0092599A" w:rsidRPr="0092599A" w:rsidRDefault="0092599A" w:rsidP="00E412CF">
      <w:pPr>
        <w:tabs>
          <w:tab w:val="left" w:pos="2172"/>
        </w:tabs>
        <w:rPr>
          <w:rFonts w:eastAsia="Noto Sans"/>
          <w:b/>
        </w:rPr>
      </w:pPr>
      <w:r w:rsidRPr="0092599A">
        <w:rPr>
          <w:b/>
          <w:bCs/>
        </w:rPr>
        <w:t>SOL·LICIT:</w:t>
      </w:r>
    </w:p>
    <w:p w14:paraId="1BBCCF38" w14:textId="67608111" w:rsidR="00E412CF" w:rsidRDefault="00E412CF" w:rsidP="00E412CF">
      <w:pPr>
        <w:tabs>
          <w:tab w:val="left" w:pos="2172"/>
        </w:tabs>
        <w:rPr>
          <w:rFonts w:eastAsia="Noto Sans"/>
        </w:rPr>
      </w:pPr>
    </w:p>
    <w:p w14:paraId="3D514E1B" w14:textId="128B3215" w:rsidR="0092599A" w:rsidRDefault="0092599A" w:rsidP="00E412CF">
      <w:pPr>
        <w:tabs>
          <w:tab w:val="left" w:pos="2172"/>
        </w:tabs>
        <w:rPr>
          <w:rFonts w:eastAsia="Noto Sans"/>
        </w:rPr>
      </w:pPr>
      <w:r>
        <w:rPr>
          <w:rFonts w:eastAsia="Noto Sans"/>
        </w:rPr>
        <w:t xml:space="preserve">Que m’admeteu en el procediment de selecció i tingueu en compte la documentació </w:t>
      </w:r>
      <w:r w:rsidR="00A10844">
        <w:rPr>
          <w:rFonts w:eastAsia="Noto Sans"/>
        </w:rPr>
        <w:t>que present adjunta.</w:t>
      </w:r>
    </w:p>
    <w:p w14:paraId="4C62738D" w14:textId="5F4927FC" w:rsidR="0092599A" w:rsidRDefault="0092599A" w:rsidP="00E412CF">
      <w:pPr>
        <w:tabs>
          <w:tab w:val="left" w:pos="2172"/>
        </w:tabs>
        <w:rPr>
          <w:rFonts w:eastAsia="Noto Sans"/>
        </w:rPr>
      </w:pPr>
    </w:p>
    <w:p w14:paraId="289B6A20" w14:textId="77777777" w:rsidR="002A773C" w:rsidRDefault="002A773C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</w:p>
    <w:p w14:paraId="4442526B" w14:textId="77777777" w:rsidR="002A773C" w:rsidRDefault="002A773C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</w:p>
    <w:p w14:paraId="7D3B77DA" w14:textId="77777777" w:rsidR="002A773C" w:rsidRDefault="002A773C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</w:p>
    <w:p w14:paraId="54C81981" w14:textId="3F60BCE5" w:rsidR="001A5F86" w:rsidRDefault="00A10844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  <w:r w:rsidRPr="00936236">
        <w:rPr>
          <w:rFonts w:ascii="Noto Sans" w:eastAsia="Noto Sans" w:hAnsi="Noto Sans" w:cs="Noto Sans"/>
          <w:b/>
          <w:bCs/>
          <w:color w:val="auto"/>
          <w:sz w:val="22"/>
          <w:szCs w:val="22"/>
        </w:rPr>
        <w:lastRenderedPageBreak/>
        <w:t>Documentació</w:t>
      </w:r>
      <w:r w:rsidR="00E41526">
        <w:rPr>
          <w:rFonts w:ascii="Noto Sans" w:eastAsia="Noto Sans" w:hAnsi="Noto Sans" w:cs="Noto Sans"/>
          <w:b/>
          <w:bCs/>
          <w:color w:val="auto"/>
          <w:sz w:val="22"/>
          <w:szCs w:val="22"/>
        </w:rPr>
        <w:t xml:space="preserve"> </w:t>
      </w:r>
      <w:r>
        <w:rPr>
          <w:rFonts w:ascii="Noto Sans" w:eastAsia="Noto Sans" w:hAnsi="Noto Sans" w:cs="Noto Sans"/>
          <w:b/>
          <w:bCs/>
          <w:color w:val="auto"/>
          <w:sz w:val="22"/>
          <w:szCs w:val="22"/>
        </w:rPr>
        <w:t>adjunta</w:t>
      </w:r>
    </w:p>
    <w:p w14:paraId="3FA815AD" w14:textId="77777777" w:rsidR="00A10844" w:rsidRPr="00A10844" w:rsidRDefault="00A10844" w:rsidP="00A10844"/>
    <w:p w14:paraId="31EC2328" w14:textId="3858E2BA" w:rsidR="001A5F86" w:rsidRPr="0009679D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>Còpia del DNI o</w:t>
      </w:r>
      <w:r w:rsidR="00E41526" w:rsidRPr="0009679D">
        <w:rPr>
          <w:rFonts w:ascii="Noto Sans" w:eastAsia="Noto Sans" w:hAnsi="Noto Sans" w:cs="Noto Sans"/>
          <w:color w:val="auto"/>
          <w:sz w:val="22"/>
          <w:szCs w:val="22"/>
        </w:rPr>
        <w:t xml:space="preserve">, en cas de no tenir la nacionalitat espanyola, còpia del 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>document acreditatiu de la personalitat (NIE o targeta de residència</w:t>
      </w:r>
      <w:r w:rsidR="00E41526" w:rsidRPr="0009679D">
        <w:rPr>
          <w:rFonts w:ascii="Noto Sans" w:eastAsia="Noto Sans" w:hAnsi="Noto Sans" w:cs="Noto Sans"/>
          <w:color w:val="auto"/>
          <w:sz w:val="22"/>
          <w:szCs w:val="22"/>
        </w:rPr>
        <w:t>)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 xml:space="preserve">. </w:t>
      </w:r>
    </w:p>
    <w:p w14:paraId="4B0D7512" w14:textId="0640C8C1" w:rsidR="001A5F86" w:rsidRPr="0009679D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E41526" w:rsidRPr="0009679D">
        <w:rPr>
          <w:rFonts w:ascii="Noto Sans" w:eastAsia="Noto Sans" w:hAnsi="Noto Sans" w:cs="Noto Sans"/>
          <w:color w:val="auto"/>
          <w:sz w:val="22"/>
          <w:szCs w:val="22"/>
        </w:rPr>
        <w:t>Còpia del títol de b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 xml:space="preserve">atxillerat, </w:t>
      </w:r>
      <w:r w:rsidR="001A5F86" w:rsidRPr="0009679D">
        <w:rPr>
          <w:rFonts w:ascii="Noto Sans" w:hAnsi="Noto Sans" w:cs="Noto Sans"/>
          <w:color w:val="auto"/>
          <w:sz w:val="22"/>
          <w:szCs w:val="22"/>
        </w:rPr>
        <w:t>el títol de tècnic superior corresponent a cicles formatius de grau superior, el títol de tècnic especialista corresponent a formació professional de segon grau, o un títol equivalent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>.</w:t>
      </w:r>
    </w:p>
    <w:p w14:paraId="5E510E93" w14:textId="22DE5504" w:rsidR="001A5F86" w:rsidRPr="0009679D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E41526" w:rsidRPr="0009679D">
        <w:rPr>
          <w:rFonts w:ascii="Noto Sans" w:eastAsia="Noto Sans" w:hAnsi="Noto Sans" w:cs="Noto Sans"/>
          <w:color w:val="auto"/>
          <w:sz w:val="22"/>
          <w:szCs w:val="22"/>
        </w:rPr>
        <w:t>Currículum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>.</w:t>
      </w:r>
    </w:p>
    <w:p w14:paraId="66A911D7" w14:textId="60B9706D" w:rsidR="001A5F86" w:rsidRPr="0009679D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 xml:space="preserve">Còpia del títol </w:t>
      </w:r>
      <w:r w:rsidR="00E41526" w:rsidRPr="0009679D">
        <w:rPr>
          <w:rFonts w:ascii="Noto Sans" w:eastAsia="Noto Sans" w:hAnsi="Noto Sans" w:cs="Noto Sans"/>
          <w:color w:val="auto"/>
          <w:sz w:val="22"/>
          <w:szCs w:val="22"/>
        </w:rPr>
        <w:t xml:space="preserve">que acredita els coneixements de llengua catalana de nivell </w:t>
      </w:r>
      <w:r w:rsidR="001A5F86" w:rsidRPr="0009679D">
        <w:rPr>
          <w:rFonts w:ascii="Noto Sans" w:eastAsia="Noto Sans" w:hAnsi="Noto Sans" w:cs="Noto Sans"/>
          <w:color w:val="auto"/>
          <w:sz w:val="22"/>
          <w:szCs w:val="22"/>
        </w:rPr>
        <w:t>B2.</w:t>
      </w:r>
    </w:p>
    <w:p w14:paraId="7F1E4948" w14:textId="77777777" w:rsidR="001A5F86" w:rsidRPr="00936236" w:rsidRDefault="001A5F86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5BD4236D" w14:textId="43E14108" w:rsidR="00E412CF" w:rsidRDefault="006B4804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/>
          <w:bCs/>
          <w:color w:val="auto"/>
          <w:sz w:val="22"/>
          <w:szCs w:val="22"/>
        </w:rPr>
      </w:pPr>
      <w:r w:rsidRPr="00936236">
        <w:rPr>
          <w:rFonts w:ascii="Noto Sans" w:eastAsia="Noto Sans" w:hAnsi="Noto Sans" w:cs="Noto Sans"/>
          <w:b/>
          <w:bCs/>
          <w:color w:val="auto"/>
          <w:sz w:val="22"/>
          <w:szCs w:val="22"/>
        </w:rPr>
        <w:t>Declaraci</w:t>
      </w:r>
      <w:r>
        <w:rPr>
          <w:rFonts w:ascii="Noto Sans" w:eastAsia="Noto Sans" w:hAnsi="Noto Sans" w:cs="Noto Sans"/>
          <w:b/>
          <w:bCs/>
          <w:color w:val="auto"/>
          <w:sz w:val="22"/>
          <w:szCs w:val="22"/>
        </w:rPr>
        <w:t>ons</w:t>
      </w:r>
    </w:p>
    <w:p w14:paraId="1B8FB7CC" w14:textId="40B9C051" w:rsidR="001A5F86" w:rsidRPr="006B4804" w:rsidRDefault="00AC1F27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</w:pPr>
      <w:r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>[</w:t>
      </w:r>
      <w:proofErr w:type="spellStart"/>
      <w:r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>assenyala</w:t>
      </w:r>
      <w:r w:rsidR="001A5F86"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>u</w:t>
      </w:r>
      <w:proofErr w:type="spellEnd"/>
      <w:r w:rsidR="001A5F86"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 xml:space="preserve"> amb una X </w:t>
      </w:r>
      <w:r w:rsidR="006B4804"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 xml:space="preserve">les opcions que </w:t>
      </w:r>
      <w:r w:rsid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>correspongui</w:t>
      </w:r>
      <w:r w:rsidR="006B4804" w:rsidRPr="006B4804">
        <w:rPr>
          <w:rFonts w:ascii="Noto Sans" w:eastAsia="Noto Sans" w:hAnsi="Noto Sans" w:cs="Noto Sans"/>
          <w:bCs/>
          <w:smallCaps/>
          <w:color w:val="auto"/>
          <w:sz w:val="18"/>
          <w:szCs w:val="22"/>
        </w:rPr>
        <w:t>]</w:t>
      </w:r>
    </w:p>
    <w:p w14:paraId="05BEC60E" w14:textId="77777777" w:rsidR="00E412CF" w:rsidRDefault="00E412CF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</w:p>
    <w:p w14:paraId="738AC24E" w14:textId="1ADC8880" w:rsidR="001A5F86" w:rsidRPr="00936236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proofErr w:type="spellStart"/>
      <w:r w:rsidR="00A10844">
        <w:rPr>
          <w:rFonts w:ascii="Noto Sans" w:eastAsia="Noto Sans" w:hAnsi="Noto Sans" w:cs="Noto Sans"/>
          <w:color w:val="auto"/>
          <w:sz w:val="22"/>
          <w:szCs w:val="22"/>
        </w:rPr>
        <w:t>Declar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que són certes totes les dades d’aquest document i que </w:t>
      </w:r>
      <w:proofErr w:type="spellStart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comple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>sc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 xml:space="preserve">les condicions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que exigeix la convocatòria, 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 xml:space="preserve">la qual cosa em compromet a provar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a documental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>ment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.</w:t>
      </w:r>
    </w:p>
    <w:p w14:paraId="2D4D2931" w14:textId="77777777" w:rsidR="001A5F86" w:rsidRPr="00936236" w:rsidRDefault="001A5F86" w:rsidP="00A10844">
      <w:pPr>
        <w:tabs>
          <w:tab w:val="left" w:pos="2172"/>
        </w:tabs>
      </w:pPr>
    </w:p>
    <w:p w14:paraId="04320436" w14:textId="13A7C949" w:rsidR="001A5F86" w:rsidRPr="00936236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proofErr w:type="spellStart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Declar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que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,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</w:t>
      </w:r>
      <w:r w:rsidR="00AC1F27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en el moment de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presentar </w:t>
      </w:r>
      <w:r w:rsidR="00AC1F27" w:rsidRPr="00936236">
        <w:rPr>
          <w:rFonts w:ascii="Noto Sans" w:eastAsia="Noto Sans" w:hAnsi="Noto Sans" w:cs="Noto Sans"/>
          <w:color w:val="auto"/>
          <w:sz w:val="22"/>
          <w:szCs w:val="22"/>
        </w:rPr>
        <w:t>aquesta sol·licitud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,</w:t>
      </w:r>
      <w:r w:rsidR="00AC1F27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</w:t>
      </w:r>
      <w:proofErr w:type="spellStart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comple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sc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els requisits establerts en la base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quarta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de les bases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de la convocatòria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.</w:t>
      </w:r>
    </w:p>
    <w:p w14:paraId="0DD84311" w14:textId="5B26261B" w:rsidR="001A5F86" w:rsidRPr="00936236" w:rsidRDefault="001A5F86" w:rsidP="00A10844">
      <w:pPr>
        <w:rPr>
          <w:rFonts w:eastAsia="Noto Sans"/>
        </w:rPr>
      </w:pPr>
    </w:p>
    <w:p w14:paraId="3C91A689" w14:textId="2B9B09E6" w:rsidR="001A5F86" w:rsidRPr="00936236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proofErr w:type="spellStart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Declar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que </w:t>
      </w:r>
      <w:proofErr w:type="spellStart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ten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>c</w:t>
      </w:r>
      <w:proofErr w:type="spellEnd"/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les capac</w:t>
      </w:r>
      <w:r w:rsidR="00A10844">
        <w:rPr>
          <w:rFonts w:ascii="Noto Sans" w:eastAsia="Noto Sans" w:hAnsi="Noto Sans" w:cs="Noto Sans"/>
          <w:color w:val="auto"/>
          <w:sz w:val="22"/>
          <w:szCs w:val="22"/>
        </w:rPr>
        <w:t>itats i les aptituds físiques i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psíquiques necessàries per exerci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r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les fu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ncions del lloc de feina a què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correspon el procés selectiu.</w:t>
      </w:r>
    </w:p>
    <w:p w14:paraId="3AAEBAEC" w14:textId="70DC595A" w:rsidR="001A5F86" w:rsidRPr="00936236" w:rsidRDefault="001A5F86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</w:p>
    <w:p w14:paraId="5C45D1D0" w14:textId="2E84F9B8" w:rsidR="001A5F86" w:rsidRPr="00936236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Don el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meu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consentiment perquè </w:t>
      </w:r>
      <w:r w:rsidR="0055233A">
        <w:rPr>
          <w:rFonts w:ascii="Noto Sans" w:eastAsia="Noto Sans" w:hAnsi="Noto Sans" w:cs="Noto Sans"/>
          <w:color w:val="auto"/>
          <w:sz w:val="22"/>
          <w:szCs w:val="22"/>
        </w:rPr>
        <w:t xml:space="preserve">l’entitat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GEIB practiqui les notificaci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ons i comunicacions relatives a aquest procediment a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l’adreça electrònic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a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proporcionada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anteriorment.</w:t>
      </w:r>
    </w:p>
    <w:p w14:paraId="7D8F0FD8" w14:textId="238F2E20" w:rsidR="001A5F86" w:rsidRPr="00936236" w:rsidRDefault="001A5F86" w:rsidP="00A10844">
      <w:pPr>
        <w:pStyle w:val="Ttulo1"/>
        <w:keepNext w:val="0"/>
        <w:keepLines w:val="0"/>
        <w:tabs>
          <w:tab w:val="left" w:pos="2172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</w:p>
    <w:p w14:paraId="745FD843" w14:textId="53850DF9" w:rsidR="001A5F86" w:rsidRPr="00936236" w:rsidRDefault="002A773C" w:rsidP="002A773C">
      <w:pPr>
        <w:pStyle w:val="Ttulo1"/>
        <w:keepNext w:val="0"/>
        <w:keepLines w:val="0"/>
        <w:tabs>
          <w:tab w:val="left" w:pos="1701"/>
          <w:tab w:val="left" w:pos="2410"/>
        </w:tabs>
        <w:spacing w:before="0" w:after="0"/>
        <w:rPr>
          <w:rFonts w:ascii="Noto Sans" w:eastAsia="Noto Sans" w:hAnsi="Noto Sans" w:cs="Noto Sans"/>
          <w:color w:val="auto"/>
          <w:sz w:val="22"/>
          <w:szCs w:val="22"/>
        </w:rPr>
      </w:pPr>
      <w:r w:rsidRPr="002A773C"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>⬜</w:t>
      </w:r>
      <w:r>
        <w:rPr>
          <w:rFonts w:ascii="Segoe UI Emoji" w:eastAsia="Noto Sans" w:hAnsi="Segoe UI Emoji" w:cs="Segoe UI Emoji"/>
          <w:color w:val="auto"/>
          <w:sz w:val="22"/>
          <w:szCs w:val="22"/>
          <w:lang w:val="es-ES"/>
        </w:rPr>
        <w:t xml:space="preserve">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Don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el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 meu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consentiment per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q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uè </w:t>
      </w:r>
      <w:r w:rsidR="0055233A">
        <w:rPr>
          <w:rFonts w:ascii="Noto Sans" w:eastAsia="Noto Sans" w:hAnsi="Noto Sans" w:cs="Noto Sans"/>
          <w:color w:val="auto"/>
          <w:sz w:val="22"/>
          <w:szCs w:val="22"/>
        </w:rPr>
        <w:t xml:space="preserve">l’entitat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GEIB tracti les meves dades personals a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l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’efecte de tramitar 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aquesta convocatòria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 i sé que, d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’acord amb el que preveu la Llei orgànica 3/2018, de 5 de desembre, de protecció de dades personals i garantia dels drets d’accés, 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>com a persona interessada puc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 xml:space="preserve"> exercir els drets d’accés, rectificació, cancel·lació i oposició mitjançan</w:t>
      </w:r>
      <w:r w:rsidR="00AC1F27">
        <w:rPr>
          <w:rFonts w:ascii="Noto Sans" w:eastAsia="Noto Sans" w:hAnsi="Noto Sans" w:cs="Noto Sans"/>
          <w:color w:val="auto"/>
          <w:sz w:val="22"/>
          <w:szCs w:val="22"/>
        </w:rPr>
        <w:t xml:space="preserve">t un escrit adreçat a </w:t>
      </w:r>
      <w:r w:rsidR="0055233A">
        <w:rPr>
          <w:rFonts w:ascii="Noto Sans" w:eastAsia="Noto Sans" w:hAnsi="Noto Sans" w:cs="Noto Sans"/>
          <w:color w:val="auto"/>
          <w:sz w:val="22"/>
          <w:szCs w:val="22"/>
        </w:rPr>
        <w:t>la mateixa entitat</w:t>
      </w:r>
      <w:r w:rsidR="001A5F86" w:rsidRPr="00936236">
        <w:rPr>
          <w:rFonts w:ascii="Noto Sans" w:eastAsia="Noto Sans" w:hAnsi="Noto Sans" w:cs="Noto Sans"/>
          <w:color w:val="auto"/>
          <w:sz w:val="22"/>
          <w:szCs w:val="22"/>
        </w:rPr>
        <w:t>.</w:t>
      </w:r>
    </w:p>
    <w:p w14:paraId="1BF879DA" w14:textId="31140F40" w:rsidR="001A5F86" w:rsidRPr="00936236" w:rsidRDefault="001A5F86" w:rsidP="00A10844">
      <w:pPr>
        <w:rPr>
          <w:rFonts w:eastAsia="Noto Sans"/>
        </w:rPr>
      </w:pPr>
    </w:p>
    <w:p w14:paraId="28CFE73A" w14:textId="77777777" w:rsidR="00AC1F27" w:rsidRDefault="00AC1F27" w:rsidP="00A10844">
      <w:pPr>
        <w:rPr>
          <w:rFonts w:eastAsia="Noto Sans"/>
        </w:rPr>
      </w:pPr>
      <w:r>
        <w:rPr>
          <w:rFonts w:eastAsia="Noto Sans"/>
        </w:rPr>
        <w:t>____________________</w:t>
      </w:r>
      <w:r w:rsidR="001A5F86" w:rsidRPr="00936236">
        <w:rPr>
          <w:rFonts w:eastAsia="Noto Sans"/>
        </w:rPr>
        <w:t xml:space="preserve">, </w:t>
      </w:r>
      <w:r>
        <w:rPr>
          <w:rFonts w:eastAsia="Noto Sans"/>
        </w:rPr>
        <w:t>____</w:t>
      </w:r>
      <w:r w:rsidR="001A5F86" w:rsidRPr="00936236">
        <w:rPr>
          <w:rFonts w:eastAsia="Noto Sans"/>
        </w:rPr>
        <w:t xml:space="preserve"> d</w:t>
      </w:r>
      <w:r>
        <w:rPr>
          <w:rFonts w:eastAsia="Noto Sans"/>
        </w:rPr>
        <w:t xml:space="preserve">________________ </w:t>
      </w:r>
      <w:r w:rsidR="001A5F86" w:rsidRPr="00936236">
        <w:rPr>
          <w:rFonts w:eastAsia="Noto Sans"/>
        </w:rPr>
        <w:t>de 20</w:t>
      </w:r>
      <w:r>
        <w:rPr>
          <w:rFonts w:eastAsia="Noto Sans"/>
        </w:rPr>
        <w:t>_____</w:t>
      </w:r>
    </w:p>
    <w:p w14:paraId="69238F90" w14:textId="47B48371" w:rsidR="001A5F86" w:rsidRPr="00936236" w:rsidRDefault="001A5F86" w:rsidP="00A10844">
      <w:pPr>
        <w:rPr>
          <w:rFonts w:eastAsia="Noto Sans"/>
        </w:rPr>
      </w:pPr>
    </w:p>
    <w:p w14:paraId="14078895" w14:textId="0B37043F" w:rsidR="001A5F86" w:rsidRPr="005202E0" w:rsidRDefault="00AC1F27" w:rsidP="00A10844">
      <w:pPr>
        <w:rPr>
          <w:rFonts w:eastAsia="Noto Sans"/>
          <w:smallCaps/>
          <w:sz w:val="18"/>
        </w:rPr>
      </w:pPr>
      <w:r w:rsidRPr="00AC1F27">
        <w:rPr>
          <w:rFonts w:eastAsia="Noto Sans"/>
          <w:smallCaps/>
          <w:sz w:val="18"/>
        </w:rPr>
        <w:t>[signatura de la persona interessada]</w:t>
      </w:r>
    </w:p>
    <w:sectPr w:rsidR="001A5F86" w:rsidRPr="005202E0" w:rsidSect="00C30E8A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E2F6A" w14:textId="77777777" w:rsidR="008A59CA" w:rsidRDefault="008A59CA" w:rsidP="002F3D33">
      <w:r>
        <w:separator/>
      </w:r>
    </w:p>
  </w:endnote>
  <w:endnote w:type="continuationSeparator" w:id="0">
    <w:p w14:paraId="4372CB06" w14:textId="77777777" w:rsidR="008A59CA" w:rsidRDefault="008A59C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mojiOne Color">
    <w:altName w:val="Calibri"/>
    <w:charset w:val="00"/>
    <w:family w:val="auto"/>
    <w:pitch w:val="variable"/>
    <w:sig w:usb0="80000003" w:usb1="0241E4AC" w:usb2="08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860723" w:rsidRPr="00842E51" w14:paraId="3A6A467C" w14:textId="77777777" w:rsidTr="003E1AD0">
      <w:trPr>
        <w:trHeight w:val="895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03D8B44" w14:textId="77777777" w:rsidR="00860723" w:rsidRPr="00C30E8A" w:rsidRDefault="00860723" w:rsidP="003E1AD0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</w:t>
          </w:r>
          <w:r w:rsidRPr="00C30E8A">
            <w:rPr>
              <w:rFonts w:ascii="Noto Sans" w:hAnsi="Noto Sans" w:cs="Noto Sans"/>
              <w:lang w:val="ca-ES"/>
            </w:rPr>
            <w:t xml:space="preserve"> de Francesc Salvà i </w:t>
          </w:r>
          <w:proofErr w:type="spellStart"/>
          <w:r w:rsidRPr="00C30E8A">
            <w:rPr>
              <w:rFonts w:ascii="Noto Sans" w:hAnsi="Noto Sans" w:cs="Noto Sans"/>
              <w:lang w:val="ca-ES"/>
            </w:rPr>
            <w:t>Pizà</w:t>
          </w:r>
          <w:proofErr w:type="spellEnd"/>
          <w:r w:rsidRPr="00C30E8A">
            <w:rPr>
              <w:rFonts w:ascii="Noto Sans" w:hAnsi="Noto Sans" w:cs="Noto Sans"/>
              <w:lang w:val="ca-ES"/>
            </w:rPr>
            <w:t>, s/n</w:t>
          </w:r>
        </w:p>
        <w:p w14:paraId="341498E7" w14:textId="77777777" w:rsidR="00860723" w:rsidRPr="00C30E8A" w:rsidRDefault="00860723" w:rsidP="003E1AD0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Es </w:t>
          </w:r>
          <w:proofErr w:type="spellStart"/>
          <w:r>
            <w:rPr>
              <w:rFonts w:ascii="Noto Sans" w:hAnsi="Noto Sans" w:cs="Noto Sans"/>
              <w:lang w:val="ca-ES"/>
            </w:rPr>
            <w:t>Pinaret</w:t>
          </w:r>
          <w:proofErr w:type="spellEnd"/>
        </w:p>
        <w:p w14:paraId="153AB0A9" w14:textId="77777777" w:rsidR="00860723" w:rsidRDefault="00860723" w:rsidP="003E1AD0">
          <w:pPr>
            <w:pStyle w:val="Peudepgina"/>
            <w:rPr>
              <w:rFonts w:ascii="Noto Sans" w:hAnsi="Noto Sans" w:cs="Noto Sans"/>
              <w:lang w:val="ca-ES"/>
            </w:rPr>
          </w:pPr>
          <w:r w:rsidRPr="00C30E8A">
            <w:rPr>
              <w:rFonts w:ascii="Noto Sans" w:hAnsi="Noto Sans" w:cs="Noto Sans"/>
              <w:lang w:val="ca-ES"/>
            </w:rPr>
            <w:t>07141 Es Pont d'Inca (Marratxí)</w:t>
          </w:r>
        </w:p>
        <w:p w14:paraId="0797F59A" w14:textId="77777777" w:rsidR="00860723" w:rsidRPr="00B91E93" w:rsidRDefault="00860723" w:rsidP="003E1AD0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70 39</w:t>
          </w:r>
        </w:p>
        <w:p w14:paraId="6BB5BCE1" w14:textId="77777777" w:rsidR="00860723" w:rsidRPr="00842E51" w:rsidRDefault="00860723" w:rsidP="003E1AD0">
          <w:pPr>
            <w:pStyle w:val="Peudepgina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61BFCD3" w14:textId="77777777" w:rsidR="00860723" w:rsidRPr="00842E51" w:rsidRDefault="00860723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ABEF282" w14:textId="548D11B8" w:rsidR="00860723" w:rsidRPr="003E1AD0" w:rsidRDefault="00860723" w:rsidP="003403A6">
          <w:pPr>
            <w:pStyle w:val="Nmerodepgina1"/>
            <w:rPr>
              <w:rFonts w:ascii="Noto Sans" w:hAnsi="Noto Sans" w:cs="Noto Sans"/>
            </w:rPr>
          </w:pPr>
          <w:r w:rsidRPr="003E1AD0">
            <w:rPr>
              <w:rFonts w:ascii="Noto Sans" w:hAnsi="Noto Sans" w:cs="Noto Sans"/>
            </w:rPr>
            <w:fldChar w:fldCharType="begin"/>
          </w:r>
          <w:r w:rsidRPr="003E1AD0">
            <w:rPr>
              <w:rFonts w:ascii="Noto Sans" w:hAnsi="Noto Sans" w:cs="Noto Sans"/>
            </w:rPr>
            <w:instrText>PAGE   \* MERGEFORMAT</w:instrText>
          </w:r>
          <w:r w:rsidRPr="003E1AD0">
            <w:rPr>
              <w:rFonts w:ascii="Noto Sans" w:hAnsi="Noto Sans" w:cs="Noto Sans"/>
            </w:rPr>
            <w:fldChar w:fldCharType="separate"/>
          </w:r>
          <w:r w:rsidR="00E644A3">
            <w:rPr>
              <w:rFonts w:ascii="Noto Sans" w:hAnsi="Noto Sans" w:cs="Noto Sans"/>
              <w:noProof/>
            </w:rPr>
            <w:t>24</w:t>
          </w:r>
          <w:r w:rsidRPr="003E1AD0">
            <w:rPr>
              <w:rFonts w:ascii="Noto Sans" w:hAnsi="Noto Sans" w:cs="Noto Sans"/>
            </w:rPr>
            <w:fldChar w:fldCharType="end"/>
          </w:r>
        </w:p>
      </w:tc>
    </w:tr>
  </w:tbl>
  <w:p w14:paraId="1A1ED40C" w14:textId="77777777" w:rsidR="00860723" w:rsidRPr="001A15C5" w:rsidRDefault="00860723">
    <w:pPr>
      <w:pStyle w:val="Piedepgina"/>
      <w:rPr>
        <w:sz w:val="2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06" w:type="dxa"/>
      <w:tblInd w:w="-170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894"/>
      <w:gridCol w:w="4589"/>
      <w:gridCol w:w="2723"/>
    </w:tblGrid>
    <w:tr w:rsidR="00860723" w:rsidRPr="00842E51" w14:paraId="5C3C6DCC" w14:textId="77777777" w:rsidTr="001A15C5">
      <w:trPr>
        <w:trHeight w:val="1140"/>
      </w:trPr>
      <w:tc>
        <w:tcPr>
          <w:tcW w:w="289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622B37C" w14:textId="77777777" w:rsidR="00860723" w:rsidRPr="00C30E8A" w:rsidRDefault="00860723" w:rsidP="00C30E8A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</w:t>
          </w:r>
          <w:r w:rsidRPr="00C30E8A">
            <w:rPr>
              <w:rFonts w:ascii="Noto Sans" w:hAnsi="Noto Sans" w:cs="Noto Sans"/>
              <w:lang w:val="ca-ES"/>
            </w:rPr>
            <w:t xml:space="preserve"> de Francesc Salvà i </w:t>
          </w:r>
          <w:proofErr w:type="spellStart"/>
          <w:r w:rsidRPr="00C30E8A">
            <w:rPr>
              <w:rFonts w:ascii="Noto Sans" w:hAnsi="Noto Sans" w:cs="Noto Sans"/>
              <w:lang w:val="ca-ES"/>
            </w:rPr>
            <w:t>Pizà</w:t>
          </w:r>
          <w:proofErr w:type="spellEnd"/>
          <w:r w:rsidRPr="00C30E8A">
            <w:rPr>
              <w:rFonts w:ascii="Noto Sans" w:hAnsi="Noto Sans" w:cs="Noto Sans"/>
              <w:lang w:val="ca-ES"/>
            </w:rPr>
            <w:t>, s/n</w:t>
          </w:r>
        </w:p>
        <w:p w14:paraId="1C4C5033" w14:textId="77777777" w:rsidR="00860723" w:rsidRPr="00C30E8A" w:rsidRDefault="00860723" w:rsidP="00C30E8A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Es </w:t>
          </w:r>
          <w:proofErr w:type="spellStart"/>
          <w:r>
            <w:rPr>
              <w:rFonts w:ascii="Noto Sans" w:hAnsi="Noto Sans" w:cs="Noto Sans"/>
              <w:lang w:val="ca-ES"/>
            </w:rPr>
            <w:t>Pinaret</w:t>
          </w:r>
          <w:proofErr w:type="spellEnd"/>
        </w:p>
        <w:p w14:paraId="36AD7830" w14:textId="77777777" w:rsidR="00860723" w:rsidRDefault="00860723" w:rsidP="00C30E8A">
          <w:pPr>
            <w:pStyle w:val="Peudepgina"/>
            <w:rPr>
              <w:rFonts w:ascii="Noto Sans" w:hAnsi="Noto Sans" w:cs="Noto Sans"/>
              <w:lang w:val="ca-ES"/>
            </w:rPr>
          </w:pPr>
          <w:r w:rsidRPr="00C30E8A">
            <w:rPr>
              <w:rFonts w:ascii="Noto Sans" w:hAnsi="Noto Sans" w:cs="Noto Sans"/>
              <w:lang w:val="ca-ES"/>
            </w:rPr>
            <w:t>07141 Es Pont d'Inca (Marratxí)</w:t>
          </w:r>
        </w:p>
        <w:p w14:paraId="37E8A41A" w14:textId="77777777" w:rsidR="00860723" w:rsidRPr="00B91E93" w:rsidRDefault="00860723" w:rsidP="00C30E8A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70 39</w:t>
          </w:r>
        </w:p>
        <w:p w14:paraId="72EC4B0A" w14:textId="77777777" w:rsidR="00860723" w:rsidRPr="00B91E93" w:rsidRDefault="00860723" w:rsidP="00AA02E7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www.caib.es</w:t>
          </w: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6E07B76A" w14:textId="77777777" w:rsidR="00860723" w:rsidRPr="00B91E93" w:rsidRDefault="00860723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9145638" w14:textId="77777777" w:rsidR="00860723" w:rsidRPr="00842E51" w:rsidRDefault="00860723" w:rsidP="003403A6">
          <w:pPr>
            <w:pStyle w:val="Peudepgina"/>
          </w:pPr>
        </w:p>
      </w:tc>
    </w:tr>
  </w:tbl>
  <w:p w14:paraId="154D0194" w14:textId="77777777" w:rsidR="00860723" w:rsidRPr="001A15C5" w:rsidRDefault="00860723" w:rsidP="00AF6E68">
    <w:pPr>
      <w:pStyle w:val="Piedepgina"/>
      <w:rPr>
        <w:sz w:val="2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C8432" w14:textId="77777777" w:rsidR="008A59CA" w:rsidRDefault="008A59CA" w:rsidP="002F3D33">
      <w:r>
        <w:separator/>
      </w:r>
    </w:p>
  </w:footnote>
  <w:footnote w:type="continuationSeparator" w:id="0">
    <w:p w14:paraId="4DA5B42A" w14:textId="77777777" w:rsidR="008A59CA" w:rsidRDefault="008A59C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B5B8A" w14:textId="77777777" w:rsidR="00860723" w:rsidRDefault="0086072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506B1339" wp14:editId="36CD428E">
          <wp:simplePos x="0" y="0"/>
          <wp:positionH relativeFrom="margin">
            <wp:posOffset>-1105535</wp:posOffset>
          </wp:positionH>
          <wp:positionV relativeFrom="paragraph">
            <wp:posOffset>-183515</wp:posOffset>
          </wp:positionV>
          <wp:extent cx="561600" cy="79200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BC302" w14:textId="77777777" w:rsidR="00860723" w:rsidRDefault="00860723" w:rsidP="00977C61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13D37D15" wp14:editId="33723B96">
          <wp:simplePos x="0" y="0"/>
          <wp:positionH relativeFrom="column">
            <wp:posOffset>-1112520</wp:posOffset>
          </wp:positionH>
          <wp:positionV relativeFrom="paragraph">
            <wp:posOffset>-60960</wp:posOffset>
          </wp:positionV>
          <wp:extent cx="3214800" cy="846000"/>
          <wp:effectExtent l="0" t="0" r="5080" b="0"/>
          <wp:wrapNone/>
          <wp:docPr id="156374030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3740301" name="Imatge 156374030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148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4064C2BB" wp14:editId="748F6695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group id="Agrupa 1" style="position:absolute;margin-left:-106.25pt;margin-top:816.7pt;width:282.5pt;height:168.95pt;z-index:251665920" coordsize="35877,21459" o:spid="_x0000_s1026" w14:anchorId="74D9DF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style="position:absolute;flip:x;visibility:visible;mso-wrap-style:square" o:spid="_x0000_s1027" strokecolor="#4579b8 [3044]" o:connectortype="straight" from="3619,0" to="3883,21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/>
              <v:line id="Connector recte 4" style="position:absolute;flip:y;visibility:visible;mso-wrap-style:square" o:spid="_x0000_s1028" strokecolor="#4579b8 [3044]" o:connectortype="straight" from="95,3413" to="35877,3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/>
              <v:line id="Connector recte 4" style="position:absolute;flip:y;visibility:visible;mso-wrap-style:square" o:spid="_x0000_s1029" strokecolor="#4579b8 [3044]" o:connectortype="straight" from="0,8191" to="35783,8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6EAF"/>
    <w:multiLevelType w:val="multilevel"/>
    <w:tmpl w:val="1F14C19E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hint="default"/>
        <w:i w:val="0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sz w:val="18"/>
        <w:szCs w:val="18"/>
      </w:rPr>
    </w:lvl>
    <w:lvl w:ilvl="2">
      <w:start w:val="1"/>
      <w:numFmt w:val="decimal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4AC251"/>
    <w:multiLevelType w:val="multilevel"/>
    <w:tmpl w:val="67884216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hint="default"/>
        <w:b w:val="0"/>
        <w:sz w:val="22"/>
        <w:szCs w:val="22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750C7ED"/>
    <w:multiLevelType w:val="multilevel"/>
    <w:tmpl w:val="424823BA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bullet"/>
      <w:lvlText w:val="—"/>
      <w:lvlJc w:val="left"/>
      <w:pPr>
        <w:ind w:left="1980" w:hanging="360"/>
      </w:pPr>
      <w:rPr>
        <w:rFonts w:ascii="Noto Sans" w:hAnsi="Noto Sans" w:cs="Noto Sans" w:hint="default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1A8875"/>
    <w:multiLevelType w:val="multilevel"/>
    <w:tmpl w:val="31FC16FC"/>
    <w:lvl w:ilvl="0">
      <w:numFmt w:val="bullet"/>
      <w:lvlText w:val="—"/>
      <w:lvlJc w:val="left"/>
      <w:pPr>
        <w:ind w:left="720" w:hanging="360"/>
      </w:pPr>
      <w:rPr>
        <w:rFonts w:ascii="Noto Sans" w:eastAsia="Calibri" w:hAnsi="Noto Sans" w:hint="default"/>
        <w:b w:val="0"/>
      </w:rPr>
    </w:lvl>
    <w:lvl w:ilvl="1">
      <w:start w:val="1"/>
      <w:numFmt w:val="bullet"/>
      <w:lvlText w:val="¾"/>
      <w:lvlJc w:val="left"/>
      <w:pPr>
        <w:ind w:left="1440" w:hanging="360"/>
      </w:pPr>
      <w:rPr>
        <w:rFonts w:ascii="Symbol" w:hAnsi="Symbol" w:cs="Noto Sans" w:hint="default"/>
        <w:b w:val="0"/>
      </w:rPr>
    </w:lvl>
    <w:lvl w:ilvl="2">
      <w:start w:val="1"/>
      <w:numFmt w:val="bullet"/>
      <w:lvlText w:val="¾"/>
      <w:lvlJc w:val="left"/>
      <w:pPr>
        <w:ind w:left="2160" w:hanging="360"/>
      </w:pPr>
      <w:rPr>
        <w:rFonts w:ascii="Symbol" w:hAnsi="Symbol" w:cs="Noto Sans" w:hint="default"/>
        <w:b w:val="0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C381F4C"/>
    <w:multiLevelType w:val="multilevel"/>
    <w:tmpl w:val="BBB6EB9A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D7EA33"/>
    <w:multiLevelType w:val="multilevel"/>
    <w:tmpl w:val="8BB2C4FE"/>
    <w:lvl w:ilvl="0">
      <w:start w:val="1"/>
      <w:numFmt w:val="bullet"/>
      <w:lvlText w:val="¾"/>
      <w:lvlJc w:val="left"/>
      <w:pPr>
        <w:ind w:left="72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26B34B0"/>
    <w:multiLevelType w:val="multilevel"/>
    <w:tmpl w:val="D8E0C8D0"/>
    <w:lvl w:ilvl="0">
      <w:start w:val="1"/>
      <w:numFmt w:val="bullet"/>
      <w:lvlText w:val="¾"/>
      <w:lvlJc w:val="left"/>
      <w:pPr>
        <w:ind w:left="72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3725990"/>
    <w:multiLevelType w:val="multilevel"/>
    <w:tmpl w:val="5058B7CA"/>
    <w:lvl w:ilvl="0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>
      <w:start w:val="1"/>
      <w:numFmt w:val="decimal"/>
      <w:lvlText w:val="%2."/>
      <w:lvlJc w:val="right"/>
      <w:pPr>
        <w:ind w:left="1440" w:hanging="360"/>
      </w:pPr>
      <w:rPr>
        <w:rFonts w:ascii="Noto Sans" w:eastAsia="Calibri" w:hAnsi="Noto Sans" w:cs="Noto Sans"/>
      </w:rPr>
    </w:lvl>
    <w:lvl w:ilvl="2">
      <w:start w:val="1"/>
      <w:numFmt w:val="decimal"/>
      <w:lvlText w:val="%3."/>
      <w:lvlJc w:val="right"/>
      <w:pPr>
        <w:ind w:left="2160" w:hanging="180"/>
      </w:pPr>
      <w:rPr>
        <w:rFonts w:ascii="Noto Sans" w:eastAsia="Calibri" w:hAnsi="Noto Sans" w:cs="Noto Sans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A1A1E"/>
    <w:multiLevelType w:val="multilevel"/>
    <w:tmpl w:val="FB9E6D52"/>
    <w:lvl w:ilvl="0">
      <w:numFmt w:val="bullet"/>
      <w:lvlText w:val="—"/>
      <w:lvlJc w:val="left"/>
      <w:pPr>
        <w:ind w:left="720" w:hanging="360"/>
      </w:pPr>
      <w:rPr>
        <w:rFonts w:ascii="Noto Sans" w:eastAsia="Calibri" w:hAnsi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B0D7E9D"/>
    <w:multiLevelType w:val="multilevel"/>
    <w:tmpl w:val="6ACA4CA6"/>
    <w:lvl w:ilvl="0">
      <w:start w:val="1"/>
      <w:numFmt w:val="bullet"/>
      <w:lvlText w:val="¾"/>
      <w:lvlJc w:val="left"/>
      <w:pPr>
        <w:ind w:left="72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E37638D"/>
    <w:multiLevelType w:val="multilevel"/>
    <w:tmpl w:val="BBAAE37C"/>
    <w:lvl w:ilvl="0">
      <w:start w:val="1"/>
      <w:numFmt w:val="bullet"/>
      <w:lvlText w:val="¾"/>
      <w:lvlJc w:val="left"/>
      <w:pPr>
        <w:ind w:left="36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06920F8"/>
    <w:multiLevelType w:val="hybridMultilevel"/>
    <w:tmpl w:val="EBDE21C0"/>
    <w:lvl w:ilvl="0" w:tplc="9D7C0EEE">
      <w:numFmt w:val="bullet"/>
      <w:lvlText w:val="—"/>
      <w:lvlJc w:val="left"/>
      <w:pPr>
        <w:ind w:left="1080" w:hanging="360"/>
      </w:pPr>
      <w:rPr>
        <w:rFonts w:ascii="Noto Sans" w:eastAsia="Calibri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2700455"/>
    <w:multiLevelType w:val="multilevel"/>
    <w:tmpl w:val="129086D4"/>
    <w:lvl w:ilvl="0">
      <w:numFmt w:val="bullet"/>
      <w:lvlText w:val="—"/>
      <w:lvlJc w:val="left"/>
      <w:pPr>
        <w:ind w:left="360" w:hanging="360"/>
      </w:pPr>
      <w:rPr>
        <w:rFonts w:ascii="Noto Sans" w:eastAsia="Calibri" w:hAnsi="Noto Sans" w:hint="default"/>
        <w:b w:val="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4C517BD"/>
    <w:multiLevelType w:val="multilevel"/>
    <w:tmpl w:val="6AEC67CE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6EA132D"/>
    <w:multiLevelType w:val="multilevel"/>
    <w:tmpl w:val="14EE569E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0028F6"/>
    <w:multiLevelType w:val="multilevel"/>
    <w:tmpl w:val="CA802366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415A88"/>
    <w:multiLevelType w:val="multilevel"/>
    <w:tmpl w:val="65B8CF2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29689CA0"/>
    <w:multiLevelType w:val="multilevel"/>
    <w:tmpl w:val="1694735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2A3E81"/>
    <w:multiLevelType w:val="multilevel"/>
    <w:tmpl w:val="CD24992C"/>
    <w:lvl w:ilvl="0">
      <w:start w:val="1"/>
      <w:numFmt w:val="bullet"/>
      <w:lvlText w:val="¾"/>
      <w:lvlJc w:val="left"/>
      <w:pPr>
        <w:ind w:left="36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30D8515"/>
    <w:multiLevelType w:val="multilevel"/>
    <w:tmpl w:val="A0AEA3F6"/>
    <w:lvl w:ilvl="0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Noto Sans" w:eastAsia="Calibri" w:hAnsi="Noto Sans" w:cs="Noto Sans"/>
        <w:i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CF34D4"/>
    <w:multiLevelType w:val="multilevel"/>
    <w:tmpl w:val="36D01C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53F0103"/>
    <w:multiLevelType w:val="multilevel"/>
    <w:tmpl w:val="5712C4DA"/>
    <w:lvl w:ilvl="0">
      <w:start w:val="1"/>
      <w:numFmt w:val="bullet"/>
      <w:lvlText w:val="¾"/>
      <w:lvlJc w:val="left"/>
      <w:pPr>
        <w:ind w:left="72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3D3F4E77"/>
    <w:multiLevelType w:val="multilevel"/>
    <w:tmpl w:val="1F14C19E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hint="default"/>
        <w:i w:val="0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sz w:val="18"/>
        <w:szCs w:val="18"/>
      </w:rPr>
    </w:lvl>
    <w:lvl w:ilvl="2">
      <w:start w:val="1"/>
      <w:numFmt w:val="decimal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17A351E"/>
    <w:multiLevelType w:val="hybridMultilevel"/>
    <w:tmpl w:val="FF7CCB90"/>
    <w:lvl w:ilvl="0" w:tplc="9D7C0EEE">
      <w:numFmt w:val="bullet"/>
      <w:lvlText w:val="—"/>
      <w:lvlJc w:val="left"/>
      <w:pPr>
        <w:ind w:left="720" w:hanging="360"/>
      </w:pPr>
      <w:rPr>
        <w:rFonts w:ascii="Noto Sans" w:eastAsia="Calibri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1C5D7E"/>
    <w:multiLevelType w:val="multilevel"/>
    <w:tmpl w:val="2180B386"/>
    <w:lvl w:ilvl="0">
      <w:numFmt w:val="bullet"/>
      <w:lvlText w:val="—"/>
      <w:lvlJc w:val="left"/>
      <w:pPr>
        <w:ind w:left="720" w:hanging="360"/>
      </w:pPr>
      <w:rPr>
        <w:rFonts w:ascii="Noto Sans" w:eastAsia="Calibri" w:hAnsi="Noto Sans" w:hint="default"/>
        <w:b w:val="0"/>
      </w:rPr>
    </w:lvl>
    <w:lvl w:ilvl="1">
      <w:start w:val="1"/>
      <w:numFmt w:val="bullet"/>
      <w:lvlText w:val="¾"/>
      <w:lvlJc w:val="left"/>
      <w:pPr>
        <w:ind w:left="1440" w:hanging="360"/>
      </w:pPr>
      <w:rPr>
        <w:rFonts w:ascii="Symbol" w:hAnsi="Symbol" w:cs="Noto Sans" w:hint="default"/>
        <w:b w:val="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4F8A300D"/>
    <w:multiLevelType w:val="hybridMultilevel"/>
    <w:tmpl w:val="E58A881A"/>
    <w:lvl w:ilvl="0" w:tplc="E91A3EB8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55ED83"/>
    <w:multiLevelType w:val="multilevel"/>
    <w:tmpl w:val="26C25A00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980" w:hanging="360"/>
      </w:pPr>
      <w:rPr>
        <w:rFonts w:ascii="Noto Sans" w:eastAsia="Calibri" w:hAnsi="Noto Sans" w:cs="Noto Sans"/>
        <w:i/>
      </w:rPr>
    </w:lvl>
    <w:lvl w:ilvl="3">
      <w:start w:val="1"/>
      <w:numFmt w:val="lowerLetter"/>
      <w:lvlText w:val="%4)"/>
      <w:lvlJc w:val="left"/>
      <w:pPr>
        <w:ind w:left="3000" w:hanging="84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EC37CB0"/>
    <w:multiLevelType w:val="multilevel"/>
    <w:tmpl w:val="8B6081DA"/>
    <w:lvl w:ilvl="0">
      <w:start w:val="1"/>
      <w:numFmt w:val="bullet"/>
      <w:lvlText w:val="¾"/>
      <w:lvlJc w:val="left"/>
      <w:pPr>
        <w:ind w:left="720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F04CE97"/>
    <w:multiLevelType w:val="multilevel"/>
    <w:tmpl w:val="36D01CE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08767AB"/>
    <w:multiLevelType w:val="multilevel"/>
    <w:tmpl w:val="040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097565D"/>
    <w:multiLevelType w:val="multilevel"/>
    <w:tmpl w:val="BB22AC2A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D2365A"/>
    <w:multiLevelType w:val="hybridMultilevel"/>
    <w:tmpl w:val="8D0A193C"/>
    <w:lvl w:ilvl="0" w:tplc="D9B46958">
      <w:start w:val="1"/>
      <w:numFmt w:val="bullet"/>
      <w:lvlText w:val="⬜"/>
      <w:lvlJc w:val="left"/>
      <w:pPr>
        <w:ind w:left="1069" w:hanging="360"/>
      </w:pPr>
      <w:rPr>
        <w:rFonts w:ascii="EmojiOne Color" w:hAnsi="EmojiOne Color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74046CB0"/>
    <w:multiLevelType w:val="multilevel"/>
    <w:tmpl w:val="9A1ED7C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sz w:val="18"/>
        <w:szCs w:val="18"/>
      </w:rPr>
    </w:lvl>
    <w:lvl w:ilvl="2">
      <w:start w:val="1"/>
      <w:numFmt w:val="decimal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5C985F1"/>
    <w:multiLevelType w:val="multilevel"/>
    <w:tmpl w:val="54B4E1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785" w:hanging="705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D96864"/>
    <w:multiLevelType w:val="multilevel"/>
    <w:tmpl w:val="5A305A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numFmt w:val="bullet"/>
      <w:lvlText w:val="—"/>
      <w:lvlJc w:val="left"/>
      <w:pPr>
        <w:ind w:left="2160" w:hanging="180"/>
      </w:pPr>
      <w:rPr>
        <w:rFonts w:ascii="Noto Sans" w:eastAsia="Calibri" w:hAnsi="Noto Sans"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A608C7"/>
    <w:multiLevelType w:val="multilevel"/>
    <w:tmpl w:val="984ADDC0"/>
    <w:lvl w:ilvl="0">
      <w:start w:val="1"/>
      <w:numFmt w:val="bullet"/>
      <w:lvlText w:val="¾"/>
      <w:lvlJc w:val="left"/>
      <w:pPr>
        <w:ind w:left="1068" w:hanging="360"/>
      </w:pPr>
      <w:rPr>
        <w:rFonts w:ascii="Symbol" w:hAnsi="Symbol" w:cs="Noto Sans" w:hint="default"/>
        <w:b w:val="0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70793A4"/>
    <w:multiLevelType w:val="multilevel"/>
    <w:tmpl w:val="65B8CF2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279795739">
    <w:abstractNumId w:val="14"/>
  </w:num>
  <w:num w:numId="2" w16cid:durableId="1197424550">
    <w:abstractNumId w:val="15"/>
  </w:num>
  <w:num w:numId="3" w16cid:durableId="1754431242">
    <w:abstractNumId w:val="12"/>
  </w:num>
  <w:num w:numId="4" w16cid:durableId="855071571">
    <w:abstractNumId w:val="18"/>
  </w:num>
  <w:num w:numId="5" w16cid:durableId="8993466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9487973">
    <w:abstractNumId w:val="32"/>
  </w:num>
  <w:num w:numId="7" w16cid:durableId="1077242527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3090947">
    <w:abstractNumId w:val="3"/>
  </w:num>
  <w:num w:numId="9" w16cid:durableId="437262573">
    <w:abstractNumId w:val="24"/>
  </w:num>
  <w:num w:numId="10" w16cid:durableId="29236837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190249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790098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8754072">
    <w:abstractNumId w:val="20"/>
  </w:num>
  <w:num w:numId="14" w16cid:durableId="1202782904">
    <w:abstractNumId w:val="9"/>
  </w:num>
  <w:num w:numId="15" w16cid:durableId="392124746">
    <w:abstractNumId w:val="36"/>
  </w:num>
  <w:num w:numId="16" w16cid:durableId="1260945321">
    <w:abstractNumId w:val="27"/>
  </w:num>
  <w:num w:numId="17" w16cid:durableId="1512335866">
    <w:abstractNumId w:val="28"/>
  </w:num>
  <w:num w:numId="18" w16cid:durableId="291404367">
    <w:abstractNumId w:val="8"/>
  </w:num>
  <w:num w:numId="19" w16cid:durableId="736631684">
    <w:abstractNumId w:val="5"/>
  </w:num>
  <w:num w:numId="20" w16cid:durableId="893544963">
    <w:abstractNumId w:val="6"/>
  </w:num>
  <w:num w:numId="21" w16cid:durableId="1877157597">
    <w:abstractNumId w:val="21"/>
  </w:num>
  <w:num w:numId="22" w16cid:durableId="2011909161">
    <w:abstractNumId w:val="1"/>
  </w:num>
  <w:num w:numId="23" w16cid:durableId="123431657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993213257">
    <w:abstractNumId w:val="34"/>
  </w:num>
  <w:num w:numId="25" w16cid:durableId="1938752101">
    <w:abstractNumId w:val="10"/>
  </w:num>
  <w:num w:numId="26" w16cid:durableId="139469013">
    <w:abstractNumId w:val="7"/>
  </w:num>
  <w:num w:numId="27" w16cid:durableId="2057271654">
    <w:abstractNumId w:val="35"/>
  </w:num>
  <w:num w:numId="28" w16cid:durableId="21440809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99529996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82002618">
    <w:abstractNumId w:val="22"/>
  </w:num>
  <w:num w:numId="31" w16cid:durableId="1778521360">
    <w:abstractNumId w:val="0"/>
  </w:num>
  <w:num w:numId="32" w16cid:durableId="342438087">
    <w:abstractNumId w:val="23"/>
  </w:num>
  <w:num w:numId="33" w16cid:durableId="1668554493">
    <w:abstractNumId w:val="11"/>
  </w:num>
  <w:num w:numId="34" w16cid:durableId="628895456">
    <w:abstractNumId w:val="25"/>
  </w:num>
  <w:num w:numId="35" w16cid:durableId="374695976">
    <w:abstractNumId w:val="31"/>
  </w:num>
  <w:num w:numId="36" w16cid:durableId="1176579257">
    <w:abstractNumId w:val="16"/>
  </w:num>
  <w:num w:numId="37" w16cid:durableId="85550840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F86"/>
    <w:rsid w:val="00002A38"/>
    <w:rsid w:val="0001132A"/>
    <w:rsid w:val="000156CD"/>
    <w:rsid w:val="00023205"/>
    <w:rsid w:val="000237A9"/>
    <w:rsid w:val="00025D7E"/>
    <w:rsid w:val="00031C01"/>
    <w:rsid w:val="00034A40"/>
    <w:rsid w:val="00044288"/>
    <w:rsid w:val="00050D54"/>
    <w:rsid w:val="00056097"/>
    <w:rsid w:val="00074F0B"/>
    <w:rsid w:val="000950E0"/>
    <w:rsid w:val="0009679D"/>
    <w:rsid w:val="000A7669"/>
    <w:rsid w:val="000B1813"/>
    <w:rsid w:val="000B184C"/>
    <w:rsid w:val="000B3580"/>
    <w:rsid w:val="000D04E3"/>
    <w:rsid w:val="000D7FC3"/>
    <w:rsid w:val="000F0937"/>
    <w:rsid w:val="001047D9"/>
    <w:rsid w:val="0010508B"/>
    <w:rsid w:val="00110FE4"/>
    <w:rsid w:val="00114152"/>
    <w:rsid w:val="001266B7"/>
    <w:rsid w:val="00127AB2"/>
    <w:rsid w:val="001352A3"/>
    <w:rsid w:val="001415CE"/>
    <w:rsid w:val="00145858"/>
    <w:rsid w:val="00166737"/>
    <w:rsid w:val="00176F8D"/>
    <w:rsid w:val="00182593"/>
    <w:rsid w:val="001865F3"/>
    <w:rsid w:val="001928C9"/>
    <w:rsid w:val="0019428C"/>
    <w:rsid w:val="001A0CB0"/>
    <w:rsid w:val="001A15C5"/>
    <w:rsid w:val="001A5F86"/>
    <w:rsid w:val="001B4283"/>
    <w:rsid w:val="001C3819"/>
    <w:rsid w:val="001C76E5"/>
    <w:rsid w:val="001D2A3E"/>
    <w:rsid w:val="001D2FCA"/>
    <w:rsid w:val="001D3D05"/>
    <w:rsid w:val="001E07D6"/>
    <w:rsid w:val="001E5FD1"/>
    <w:rsid w:val="001F5987"/>
    <w:rsid w:val="0020001D"/>
    <w:rsid w:val="00222923"/>
    <w:rsid w:val="002266B1"/>
    <w:rsid w:val="002438BC"/>
    <w:rsid w:val="002502C7"/>
    <w:rsid w:val="0025130E"/>
    <w:rsid w:val="0025741D"/>
    <w:rsid w:val="002635A5"/>
    <w:rsid w:val="002726DB"/>
    <w:rsid w:val="00274B69"/>
    <w:rsid w:val="00281CE6"/>
    <w:rsid w:val="00283D14"/>
    <w:rsid w:val="002A0172"/>
    <w:rsid w:val="002A3189"/>
    <w:rsid w:val="002A773C"/>
    <w:rsid w:val="002B1145"/>
    <w:rsid w:val="002B20E1"/>
    <w:rsid w:val="002C004B"/>
    <w:rsid w:val="002C075E"/>
    <w:rsid w:val="002C07AB"/>
    <w:rsid w:val="002C2979"/>
    <w:rsid w:val="002E219A"/>
    <w:rsid w:val="002E44EC"/>
    <w:rsid w:val="002F1FA3"/>
    <w:rsid w:val="002F3D33"/>
    <w:rsid w:val="002F496A"/>
    <w:rsid w:val="0030529C"/>
    <w:rsid w:val="00307F7A"/>
    <w:rsid w:val="00321BBA"/>
    <w:rsid w:val="00322246"/>
    <w:rsid w:val="00323D33"/>
    <w:rsid w:val="003311B3"/>
    <w:rsid w:val="00331224"/>
    <w:rsid w:val="003336A4"/>
    <w:rsid w:val="0033789C"/>
    <w:rsid w:val="003403A6"/>
    <w:rsid w:val="003419D5"/>
    <w:rsid w:val="00373894"/>
    <w:rsid w:val="00381216"/>
    <w:rsid w:val="0038217E"/>
    <w:rsid w:val="00384DCA"/>
    <w:rsid w:val="00387C36"/>
    <w:rsid w:val="00391866"/>
    <w:rsid w:val="00392DD5"/>
    <w:rsid w:val="003949AA"/>
    <w:rsid w:val="003A42B0"/>
    <w:rsid w:val="003B645B"/>
    <w:rsid w:val="003C228C"/>
    <w:rsid w:val="003C22B8"/>
    <w:rsid w:val="003C2733"/>
    <w:rsid w:val="003D785A"/>
    <w:rsid w:val="003E1AD0"/>
    <w:rsid w:val="003E760F"/>
    <w:rsid w:val="003F6178"/>
    <w:rsid w:val="003F6E57"/>
    <w:rsid w:val="00403F8F"/>
    <w:rsid w:val="0041288F"/>
    <w:rsid w:val="00430B74"/>
    <w:rsid w:val="00444D4A"/>
    <w:rsid w:val="00450B4A"/>
    <w:rsid w:val="00452EAE"/>
    <w:rsid w:val="00454FBA"/>
    <w:rsid w:val="00466CDE"/>
    <w:rsid w:val="00483B90"/>
    <w:rsid w:val="00485578"/>
    <w:rsid w:val="00493E25"/>
    <w:rsid w:val="004A78B3"/>
    <w:rsid w:val="004C6BE5"/>
    <w:rsid w:val="004D2A64"/>
    <w:rsid w:val="004D4FE5"/>
    <w:rsid w:val="0050284A"/>
    <w:rsid w:val="0050440F"/>
    <w:rsid w:val="005202E0"/>
    <w:rsid w:val="0052243F"/>
    <w:rsid w:val="00536C7F"/>
    <w:rsid w:val="005378DC"/>
    <w:rsid w:val="00540EB4"/>
    <w:rsid w:val="00541ACC"/>
    <w:rsid w:val="00546623"/>
    <w:rsid w:val="0055233A"/>
    <w:rsid w:val="00552B2B"/>
    <w:rsid w:val="00552EEC"/>
    <w:rsid w:val="00554898"/>
    <w:rsid w:val="005601D8"/>
    <w:rsid w:val="005622F6"/>
    <w:rsid w:val="00570A14"/>
    <w:rsid w:val="00571FFF"/>
    <w:rsid w:val="00574AA6"/>
    <w:rsid w:val="0059359E"/>
    <w:rsid w:val="005D6A5E"/>
    <w:rsid w:val="005D7607"/>
    <w:rsid w:val="005E3236"/>
    <w:rsid w:val="005F405D"/>
    <w:rsid w:val="006013FF"/>
    <w:rsid w:val="00602F65"/>
    <w:rsid w:val="006036F6"/>
    <w:rsid w:val="00623BBC"/>
    <w:rsid w:val="006276DB"/>
    <w:rsid w:val="00635971"/>
    <w:rsid w:val="00651C37"/>
    <w:rsid w:val="00653663"/>
    <w:rsid w:val="00663D18"/>
    <w:rsid w:val="006770CD"/>
    <w:rsid w:val="006776B5"/>
    <w:rsid w:val="006A38B8"/>
    <w:rsid w:val="006B4804"/>
    <w:rsid w:val="006B4C0C"/>
    <w:rsid w:val="006B4CEB"/>
    <w:rsid w:val="006C5013"/>
    <w:rsid w:val="006D4415"/>
    <w:rsid w:val="006F0D2E"/>
    <w:rsid w:val="006F5251"/>
    <w:rsid w:val="007011B5"/>
    <w:rsid w:val="0070147E"/>
    <w:rsid w:val="00707377"/>
    <w:rsid w:val="0072100A"/>
    <w:rsid w:val="007265EF"/>
    <w:rsid w:val="00750C99"/>
    <w:rsid w:val="00751CE3"/>
    <w:rsid w:val="007567B3"/>
    <w:rsid w:val="00757611"/>
    <w:rsid w:val="00757D59"/>
    <w:rsid w:val="00760C2F"/>
    <w:rsid w:val="00762CDE"/>
    <w:rsid w:val="00765D70"/>
    <w:rsid w:val="00772EEB"/>
    <w:rsid w:val="00774D29"/>
    <w:rsid w:val="007B7531"/>
    <w:rsid w:val="007C0AC1"/>
    <w:rsid w:val="007C4D7B"/>
    <w:rsid w:val="007C63CF"/>
    <w:rsid w:val="007D1576"/>
    <w:rsid w:val="007D487C"/>
    <w:rsid w:val="007D4FC8"/>
    <w:rsid w:val="007F1B6D"/>
    <w:rsid w:val="007F5762"/>
    <w:rsid w:val="007F6F4F"/>
    <w:rsid w:val="0081333C"/>
    <w:rsid w:val="008234B2"/>
    <w:rsid w:val="0083064F"/>
    <w:rsid w:val="00835666"/>
    <w:rsid w:val="0083573F"/>
    <w:rsid w:val="008413FC"/>
    <w:rsid w:val="00842E51"/>
    <w:rsid w:val="00843ECF"/>
    <w:rsid w:val="008442CE"/>
    <w:rsid w:val="00860723"/>
    <w:rsid w:val="00872B70"/>
    <w:rsid w:val="00875280"/>
    <w:rsid w:val="00883C54"/>
    <w:rsid w:val="0088507E"/>
    <w:rsid w:val="00886FB1"/>
    <w:rsid w:val="008901CF"/>
    <w:rsid w:val="00895D5B"/>
    <w:rsid w:val="008A0BCD"/>
    <w:rsid w:val="008A3278"/>
    <w:rsid w:val="008A4F91"/>
    <w:rsid w:val="008A59CA"/>
    <w:rsid w:val="008A636B"/>
    <w:rsid w:val="008B7970"/>
    <w:rsid w:val="008D5C65"/>
    <w:rsid w:val="008E248C"/>
    <w:rsid w:val="008E5F14"/>
    <w:rsid w:val="008F14E4"/>
    <w:rsid w:val="008F3D44"/>
    <w:rsid w:val="00911CEE"/>
    <w:rsid w:val="0092599A"/>
    <w:rsid w:val="009272E2"/>
    <w:rsid w:val="00932ACF"/>
    <w:rsid w:val="00936236"/>
    <w:rsid w:val="0095480F"/>
    <w:rsid w:val="00961EED"/>
    <w:rsid w:val="009712E0"/>
    <w:rsid w:val="00972339"/>
    <w:rsid w:val="009727B3"/>
    <w:rsid w:val="009743AA"/>
    <w:rsid w:val="009767DD"/>
    <w:rsid w:val="00977C61"/>
    <w:rsid w:val="0098632D"/>
    <w:rsid w:val="009A0E69"/>
    <w:rsid w:val="009A601A"/>
    <w:rsid w:val="009C2461"/>
    <w:rsid w:val="009C335A"/>
    <w:rsid w:val="009D0416"/>
    <w:rsid w:val="009F36D4"/>
    <w:rsid w:val="00A0247E"/>
    <w:rsid w:val="00A10844"/>
    <w:rsid w:val="00A24F99"/>
    <w:rsid w:val="00A26388"/>
    <w:rsid w:val="00A31C73"/>
    <w:rsid w:val="00A32066"/>
    <w:rsid w:val="00A44BE1"/>
    <w:rsid w:val="00A45203"/>
    <w:rsid w:val="00A503A0"/>
    <w:rsid w:val="00A538D9"/>
    <w:rsid w:val="00A5616B"/>
    <w:rsid w:val="00A70101"/>
    <w:rsid w:val="00A70754"/>
    <w:rsid w:val="00A72FFE"/>
    <w:rsid w:val="00A804F9"/>
    <w:rsid w:val="00A8364A"/>
    <w:rsid w:val="00A90ED1"/>
    <w:rsid w:val="00A9443C"/>
    <w:rsid w:val="00A94FEA"/>
    <w:rsid w:val="00AA02E7"/>
    <w:rsid w:val="00AA2E2E"/>
    <w:rsid w:val="00AA4B07"/>
    <w:rsid w:val="00AC08AC"/>
    <w:rsid w:val="00AC1F27"/>
    <w:rsid w:val="00AD0AE8"/>
    <w:rsid w:val="00AD49BB"/>
    <w:rsid w:val="00AE2FBA"/>
    <w:rsid w:val="00AE48AB"/>
    <w:rsid w:val="00AF6E68"/>
    <w:rsid w:val="00B049DA"/>
    <w:rsid w:val="00B13874"/>
    <w:rsid w:val="00B2463B"/>
    <w:rsid w:val="00B268F8"/>
    <w:rsid w:val="00B4748B"/>
    <w:rsid w:val="00B522DD"/>
    <w:rsid w:val="00B611B6"/>
    <w:rsid w:val="00B615C5"/>
    <w:rsid w:val="00B6659F"/>
    <w:rsid w:val="00B70ADA"/>
    <w:rsid w:val="00B70D3B"/>
    <w:rsid w:val="00B7647F"/>
    <w:rsid w:val="00B7738B"/>
    <w:rsid w:val="00B841B6"/>
    <w:rsid w:val="00B84C40"/>
    <w:rsid w:val="00B86DE2"/>
    <w:rsid w:val="00B91E93"/>
    <w:rsid w:val="00B934F0"/>
    <w:rsid w:val="00B950B1"/>
    <w:rsid w:val="00B95A02"/>
    <w:rsid w:val="00B96B23"/>
    <w:rsid w:val="00BA4D07"/>
    <w:rsid w:val="00BA5DF3"/>
    <w:rsid w:val="00BB0312"/>
    <w:rsid w:val="00BB16EC"/>
    <w:rsid w:val="00BC41F5"/>
    <w:rsid w:val="00BE49B8"/>
    <w:rsid w:val="00BE6E55"/>
    <w:rsid w:val="00BF03A0"/>
    <w:rsid w:val="00BF3976"/>
    <w:rsid w:val="00C004FA"/>
    <w:rsid w:val="00C05878"/>
    <w:rsid w:val="00C132B6"/>
    <w:rsid w:val="00C168B0"/>
    <w:rsid w:val="00C24228"/>
    <w:rsid w:val="00C26D2D"/>
    <w:rsid w:val="00C30E8A"/>
    <w:rsid w:val="00C3670A"/>
    <w:rsid w:val="00C53F95"/>
    <w:rsid w:val="00C640AB"/>
    <w:rsid w:val="00C6481A"/>
    <w:rsid w:val="00C7757B"/>
    <w:rsid w:val="00CA3977"/>
    <w:rsid w:val="00CB0980"/>
    <w:rsid w:val="00CB2FA2"/>
    <w:rsid w:val="00CC2A2B"/>
    <w:rsid w:val="00CC7A7B"/>
    <w:rsid w:val="00CD7307"/>
    <w:rsid w:val="00CF37F7"/>
    <w:rsid w:val="00CF5372"/>
    <w:rsid w:val="00D01722"/>
    <w:rsid w:val="00D12112"/>
    <w:rsid w:val="00D21F57"/>
    <w:rsid w:val="00D22E85"/>
    <w:rsid w:val="00D24AD3"/>
    <w:rsid w:val="00D40806"/>
    <w:rsid w:val="00D43BF4"/>
    <w:rsid w:val="00D517C5"/>
    <w:rsid w:val="00D609B4"/>
    <w:rsid w:val="00D616E9"/>
    <w:rsid w:val="00D70BB4"/>
    <w:rsid w:val="00D76585"/>
    <w:rsid w:val="00D911CC"/>
    <w:rsid w:val="00D96D52"/>
    <w:rsid w:val="00DA4D05"/>
    <w:rsid w:val="00DA5056"/>
    <w:rsid w:val="00DD5E47"/>
    <w:rsid w:val="00DD7696"/>
    <w:rsid w:val="00DE15DC"/>
    <w:rsid w:val="00DE729E"/>
    <w:rsid w:val="00DF0E12"/>
    <w:rsid w:val="00DF1C34"/>
    <w:rsid w:val="00DF2AFF"/>
    <w:rsid w:val="00DF79D5"/>
    <w:rsid w:val="00DF7C2E"/>
    <w:rsid w:val="00E16ABC"/>
    <w:rsid w:val="00E412CF"/>
    <w:rsid w:val="00E41526"/>
    <w:rsid w:val="00E613BB"/>
    <w:rsid w:val="00E644A3"/>
    <w:rsid w:val="00E710FA"/>
    <w:rsid w:val="00E922C1"/>
    <w:rsid w:val="00E953B3"/>
    <w:rsid w:val="00EA0467"/>
    <w:rsid w:val="00EC621C"/>
    <w:rsid w:val="00EE3B34"/>
    <w:rsid w:val="00EE77C0"/>
    <w:rsid w:val="00EE7C2F"/>
    <w:rsid w:val="00EF3F93"/>
    <w:rsid w:val="00EF4E56"/>
    <w:rsid w:val="00EF7B64"/>
    <w:rsid w:val="00F1333D"/>
    <w:rsid w:val="00F23512"/>
    <w:rsid w:val="00F24721"/>
    <w:rsid w:val="00F61683"/>
    <w:rsid w:val="00F64DB0"/>
    <w:rsid w:val="00F702BF"/>
    <w:rsid w:val="00F708AC"/>
    <w:rsid w:val="00F8223F"/>
    <w:rsid w:val="00F82EC6"/>
    <w:rsid w:val="00F8738C"/>
    <w:rsid w:val="00F949DF"/>
    <w:rsid w:val="00FA4484"/>
    <w:rsid w:val="00FB619D"/>
    <w:rsid w:val="00FD5277"/>
    <w:rsid w:val="00FE6B74"/>
    <w:rsid w:val="00FF6974"/>
    <w:rsid w:val="163EA009"/>
    <w:rsid w:val="38DCC2E3"/>
    <w:rsid w:val="3ADA676C"/>
    <w:rsid w:val="3E6D23BB"/>
    <w:rsid w:val="72D6674D"/>
    <w:rsid w:val="74E43818"/>
    <w:rsid w:val="7D8A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D1FBE5"/>
  <w15:docId w15:val="{2CEF8AED-63DE-4338-BA09-CA52D3237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5F86"/>
    <w:pPr>
      <w:suppressAutoHyphens/>
    </w:pPr>
    <w:rPr>
      <w:rFonts w:ascii="Noto Sans" w:hAnsi="Noto Sans" w:cs="Noto Sans"/>
      <w:sz w:val="22"/>
      <w:szCs w:val="22"/>
      <w:lang w:val="ca-ES" w:eastAsia="zh-CN"/>
    </w:rPr>
  </w:style>
  <w:style w:type="paragraph" w:styleId="Ttulo1">
    <w:name w:val="heading 1"/>
    <w:basedOn w:val="Normal"/>
    <w:next w:val="Normal"/>
    <w:link w:val="Ttulo1Car"/>
    <w:uiPriority w:val="9"/>
    <w:qFormat/>
    <w:rsid w:val="001A5F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BFBF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138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276D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1A5F86"/>
    <w:rPr>
      <w:rFonts w:asciiTheme="majorHAnsi" w:eastAsiaTheme="majorEastAsia" w:hAnsiTheme="majorHAnsi" w:cstheme="majorBidi"/>
      <w:color w:val="BFBFBF"/>
      <w:sz w:val="40"/>
      <w:szCs w:val="40"/>
      <w:lang w:val="ca-ES" w:eastAsia="zh-CN"/>
    </w:rPr>
  </w:style>
  <w:style w:type="paragraph" w:styleId="Prrafodelista">
    <w:name w:val="List Paragraph"/>
    <w:basedOn w:val="Normal"/>
    <w:qFormat/>
    <w:rsid w:val="001A5F86"/>
    <w:pPr>
      <w:ind w:left="720"/>
      <w:contextualSpacing/>
    </w:pPr>
  </w:style>
  <w:style w:type="character" w:customStyle="1" w:styleId="EnlacedeInternet">
    <w:name w:val="Enlace de Internet"/>
    <w:basedOn w:val="Fuentedeprrafopredeter"/>
    <w:rsid w:val="001A5F86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863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8632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8632D"/>
    <w:rPr>
      <w:rFonts w:ascii="Noto Sans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8632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8632D"/>
    <w:rPr>
      <w:rFonts w:ascii="Noto Sans" w:hAnsi="Noto Sans" w:cs="Noto Sans"/>
      <w:b/>
      <w:bCs/>
      <w:lang w:val="ca-ES" w:eastAsia="zh-CN"/>
    </w:rPr>
  </w:style>
  <w:style w:type="character" w:customStyle="1" w:styleId="goib-color-red-primary">
    <w:name w:val="goib-color-red-primary"/>
    <w:basedOn w:val="Fuentedeprrafopredeter"/>
    <w:rsid w:val="00CC7A7B"/>
  </w:style>
  <w:style w:type="character" w:customStyle="1" w:styleId="Ttulo3Car">
    <w:name w:val="Título 3 Car"/>
    <w:basedOn w:val="Fuentedeprrafopredeter"/>
    <w:link w:val="Ttulo3"/>
    <w:uiPriority w:val="9"/>
    <w:semiHidden/>
    <w:rsid w:val="006276D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ca-ES" w:eastAsia="zh-CN"/>
    </w:rPr>
  </w:style>
  <w:style w:type="paragraph" w:customStyle="1" w:styleId="parrafo">
    <w:name w:val="parrafo"/>
    <w:basedOn w:val="Normal"/>
    <w:rsid w:val="00056097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1387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 w:eastAsia="zh-CN"/>
    </w:rPr>
  </w:style>
  <w:style w:type="character" w:customStyle="1" w:styleId="cf01">
    <w:name w:val="cf01"/>
    <w:basedOn w:val="Fuentedeprrafopredeter"/>
    <w:rsid w:val="00145858"/>
    <w:rPr>
      <w:rFonts w:ascii="Segoe UI" w:hAnsi="Segoe UI" w:cs="Segoe UI" w:hint="default"/>
      <w:sz w:val="18"/>
      <w:szCs w:val="18"/>
    </w:rPr>
  </w:style>
  <w:style w:type="character" w:customStyle="1" w:styleId="vkekvd">
    <w:name w:val="vkekvd"/>
    <w:basedOn w:val="Fuentedeprrafopredeter"/>
    <w:rsid w:val="00552EEC"/>
  </w:style>
  <w:style w:type="paragraph" w:customStyle="1" w:styleId="Standard">
    <w:name w:val="Standard"/>
    <w:basedOn w:val="Normal"/>
    <w:uiPriority w:val="1"/>
    <w:rsid w:val="74E43818"/>
    <w:rPr>
      <w:rFonts w:eastAsia="Noto Sans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46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Plantilles\Conselleria%20de%20Presid&#232;ncia,%20Coordinaci&#243;%20de%20l'Acci&#243;%20de%20Govern%20i%20Cooperaci&#243;%20Local\012.%20Gesti&#243;%20d'Emerg&#232;ncies%20de%20les%20Illes%20Balears%20(GEIB)\GEIBSAU_amb_dades_(p1_9,9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3fdde4a-b7d1-473c-ab85-c52035fe9f36" xsi:nil="true"/>
    <lcf76f155ced4ddcb4097134ff3c332f xmlns="8f0362ce-1904-4006-ada0-b91d49040c5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B3B97A99B43A8498624A4A9883467A3" ma:contentTypeVersion="10" ma:contentTypeDescription="Crear nuevo documento." ma:contentTypeScope="" ma:versionID="f48635174023b413c2337605c799b909">
  <xsd:schema xmlns:xsd="http://www.w3.org/2001/XMLSchema" xmlns:xs="http://www.w3.org/2001/XMLSchema" xmlns:p="http://schemas.microsoft.com/office/2006/metadata/properties" xmlns:ns2="8f0362ce-1904-4006-ada0-b91d49040c51" xmlns:ns3="83fdde4a-b7d1-473c-ab85-c52035fe9f36" targetNamespace="http://schemas.microsoft.com/office/2006/metadata/properties" ma:root="true" ma:fieldsID="fed59f15b05e0bab26789c6f5f392ffe" ns2:_="" ns3:_="">
    <xsd:import namespace="8f0362ce-1904-4006-ada0-b91d49040c51"/>
    <xsd:import namespace="83fdde4a-b7d1-473c-ab85-c52035fe9f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362ce-1904-4006-ada0-b91d49040c5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619dcc52-9c55-45a8-8938-f9ae5e3660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fdde4a-b7d1-473c-ab85-c52035fe9f3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41e44dd-3cdf-406c-aa15-1a5455e96c3b}" ma:internalName="TaxCatchAll" ma:showField="CatchAllData" ma:web="83fdde4a-b7d1-473c-ab85-c52035fe9f3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CDF961-0940-49B0-BC28-E6FF9E1F77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05D238-E1A3-4700-A796-9C8779011D4D}">
  <ds:schemaRefs>
    <ds:schemaRef ds:uri="http://schemas.microsoft.com/office/2006/metadata/properties"/>
    <ds:schemaRef ds:uri="http://schemas.microsoft.com/office/infopath/2007/PartnerControls"/>
    <ds:schemaRef ds:uri="83fdde4a-b7d1-473c-ab85-c52035fe9f36"/>
    <ds:schemaRef ds:uri="8f0362ce-1904-4006-ada0-b91d49040c51"/>
  </ds:schemaRefs>
</ds:datastoreItem>
</file>

<file path=customXml/itemProps3.xml><?xml version="1.0" encoding="utf-8"?>
<ds:datastoreItem xmlns:ds="http://schemas.openxmlformats.org/officeDocument/2006/customXml" ds:itemID="{C1BCD9F7-7EE9-40B0-AC5C-F31D4A77A4A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9E023D-7D9F-481F-A0E7-6DD9BEBB10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362ce-1904-4006-ada0-b91d49040c51"/>
    <ds:schemaRef ds:uri="83fdde4a-b7d1-473c-ab85-c52035fe9f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GEIBSAU_amb_dades_(p1_9,9)</Template>
  <TotalTime>53</TotalTime>
  <Pages>2</Pages>
  <Words>363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u101874</dc:creator>
  <cp:lastModifiedBy>Eva Trobat Adrover</cp:lastModifiedBy>
  <cp:revision>3</cp:revision>
  <cp:lastPrinted>2025-09-08T09:35:00Z</cp:lastPrinted>
  <dcterms:created xsi:type="dcterms:W3CDTF">2025-12-12T10:19:00Z</dcterms:created>
  <dcterms:modified xsi:type="dcterms:W3CDTF">2025-12-12T10:32:00Z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0x0101005B3B97A99B43A8498624A4A9883467A3</vt:lpwstr>
  </property>
</Properties>
</file>